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3D9CD3B4" w14:textId="77777777" w:rsidTr="00F62271">
        <w:tc>
          <w:tcPr>
            <w:tcW w:w="2977" w:type="dxa"/>
            <w:vAlign w:val="center"/>
          </w:tcPr>
          <w:p w14:paraId="698B1934" w14:textId="77777777" w:rsidR="007524A9" w:rsidRDefault="007524A9" w:rsidP="007524A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75F006B7" wp14:editId="143E9CB5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1852DAB3" w14:textId="672E207D" w:rsidR="007524A9" w:rsidRDefault="00C534A5" w:rsidP="00C87464">
            <w:pPr>
              <w:rPr>
                <w:rFonts w:asciiTheme="minorHAnsi" w:hAnsiTheme="minorHAnsi" w:cstheme="minorHAnsi"/>
              </w:rPr>
            </w:pPr>
            <w:bookmarkStart w:id="1" w:name="_MON_1047039533"/>
            <w:bookmarkStart w:id="2" w:name="_MON_1047039579"/>
            <w:bookmarkStart w:id="3" w:name="_MON_1041764173"/>
            <w:bookmarkEnd w:id="1"/>
            <w:bookmarkEnd w:id="2"/>
            <w:bookmarkEnd w:id="3"/>
            <w:r>
              <w:rPr>
                <w:rFonts w:asciiTheme="minorHAnsi" w:hAnsiTheme="minorHAnsi" w:cstheme="minorHAnsi"/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1CF76EEC" wp14:editId="1368C81D">
                  <wp:simplePos x="0" y="0"/>
                  <wp:positionH relativeFrom="column">
                    <wp:posOffset>-1499870</wp:posOffset>
                  </wp:positionH>
                  <wp:positionV relativeFrom="paragraph">
                    <wp:posOffset>141605</wp:posOffset>
                  </wp:positionV>
                  <wp:extent cx="1381125" cy="1381125"/>
                  <wp:effectExtent l="0" t="0" r="9525" b="9525"/>
                  <wp:wrapSquare wrapText="bothSides"/>
                  <wp:docPr id="2" name="Obrázek 2" descr="C:\Users\ruzickovam\AppData\Local\Microsoft\Windows\INetCache\Content.MSO\B8BC63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zickovam\AppData\Local\Microsoft\Windows\INetCache\Content.MSO\B8BC63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EA57B9" w14:textId="76E3B3F9" w:rsidR="00F266D7" w:rsidRDefault="00F266D7" w:rsidP="007524A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D91E2D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112391">
        <w:rPr>
          <w:rFonts w:ascii="Motiva Sans" w:eastAsiaTheme="minorHAnsi" w:hAnsi="Motiva Sans" w:cstheme="minorHAnsi"/>
          <w:sz w:val="20"/>
          <w:szCs w:val="18"/>
          <w:lang w:eastAsia="en-US"/>
        </w:rPr>
        <w:t>1</w:t>
      </w:r>
      <w:r w:rsidR="004E0508">
        <w:rPr>
          <w:rFonts w:ascii="Motiva Sans" w:eastAsiaTheme="minorHAnsi" w:hAnsi="Motiva Sans" w:cstheme="minorHAnsi"/>
          <w:sz w:val="20"/>
          <w:szCs w:val="18"/>
          <w:lang w:eastAsia="en-US"/>
        </w:rPr>
        <w:t>4</w:t>
      </w:r>
      <w:bookmarkStart w:id="4" w:name="_GoBack"/>
      <w:bookmarkEnd w:id="4"/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C87464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A343A09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50A33F57" w14:textId="77777777" w:rsidR="00E80AFE" w:rsidRPr="00273129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21C1BECE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20C1A248" w14:textId="77777777" w:rsidR="00A7467B" w:rsidRDefault="00A7467B" w:rsidP="00A7467B">
      <w:pPr>
        <w:pStyle w:val="Normlnweb"/>
        <w:rPr>
          <w:rFonts w:asciiTheme="minorHAnsi" w:hAnsiTheme="minorHAnsi" w:cstheme="minorHAnsi"/>
        </w:rPr>
        <w:sectPr w:rsidR="00A7467B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F7B5589" w14:textId="77777777" w:rsidR="00F266D7" w:rsidRDefault="00F266D7" w:rsidP="00B36EBA">
      <w:pPr>
        <w:pStyle w:val="Bezmezer"/>
      </w:pPr>
    </w:p>
    <w:p w14:paraId="798D3724" w14:textId="19685E27" w:rsidR="001E5ECE" w:rsidRPr="00EF2B68" w:rsidRDefault="00815BCA" w:rsidP="00EF2B68">
      <w:pPr>
        <w:pStyle w:val="Nadpis1"/>
      </w:pPr>
      <w:r>
        <w:t>K</w:t>
      </w:r>
      <w:r w:rsidR="00B36EBA">
        <w:t xml:space="preserve">nihovna </w:t>
      </w:r>
      <w:r w:rsidR="00C534A5">
        <w:t>vážící dvě tuny míří z</w:t>
      </w:r>
      <w:r w:rsidR="00C534A5">
        <w:rPr>
          <w:rFonts w:ascii="Cambria" w:hAnsi="Cambria" w:cs="Cambria"/>
        </w:rPr>
        <w:t> </w:t>
      </w:r>
      <w:r w:rsidR="00C534A5">
        <w:t xml:space="preserve">Jeruzaléma do </w:t>
      </w:r>
      <w:r w:rsidR="00EF114E">
        <w:t xml:space="preserve">depozitáře </w:t>
      </w:r>
      <w:r>
        <w:br/>
      </w:r>
      <w:r w:rsidR="00EF114E">
        <w:t xml:space="preserve">v </w:t>
      </w:r>
      <w:proofErr w:type="spellStart"/>
      <w:r w:rsidR="00EF114E">
        <w:t>Jenštejně</w:t>
      </w:r>
      <w:proofErr w:type="spellEnd"/>
      <w:r w:rsidR="00BC6048">
        <w:t xml:space="preserve"> </w:t>
      </w:r>
    </w:p>
    <w:p w14:paraId="6639BC29" w14:textId="33C064CD" w:rsidR="00F266D7" w:rsidRPr="0071586E" w:rsidRDefault="00C534A5" w:rsidP="00C67F39">
      <w:pPr>
        <w:pStyle w:val="Perex"/>
        <w:jc w:val="left"/>
        <w:rPr>
          <w:rStyle w:val="Siln"/>
          <w:rFonts w:cs="Times New Roman"/>
          <w:b/>
          <w:szCs w:val="24"/>
        </w:rPr>
      </w:pPr>
      <w:r w:rsidRPr="00C534A5">
        <w:rPr>
          <w:rStyle w:val="Siln"/>
          <w:rFonts w:cs="Times New Roman"/>
          <w:b/>
          <w:szCs w:val="24"/>
        </w:rPr>
        <w:t xml:space="preserve">Velkorysý dar 3 000 titulů věnovaných problematice Jeruzaléma si </w:t>
      </w:r>
      <w:r w:rsidR="004E0508">
        <w:rPr>
          <w:rStyle w:val="Siln"/>
          <w:rFonts w:cs="Times New Roman"/>
          <w:b/>
          <w:szCs w:val="24"/>
        </w:rPr>
        <w:t>dnes</w:t>
      </w:r>
      <w:r w:rsidR="003726DA">
        <w:rPr>
          <w:rStyle w:val="Siln"/>
          <w:rFonts w:cs="Times New Roman"/>
          <w:b/>
          <w:szCs w:val="24"/>
        </w:rPr>
        <w:t xml:space="preserve">, </w:t>
      </w:r>
      <w:r w:rsidRPr="00C534A5">
        <w:rPr>
          <w:rStyle w:val="Siln"/>
          <w:rFonts w:cs="Times New Roman"/>
          <w:b/>
          <w:szCs w:val="24"/>
        </w:rPr>
        <w:t xml:space="preserve">ve středu </w:t>
      </w:r>
      <w:r>
        <w:rPr>
          <w:rStyle w:val="Siln"/>
          <w:rFonts w:cs="Times New Roman"/>
          <w:b/>
          <w:szCs w:val="24"/>
        </w:rPr>
        <w:br/>
      </w:r>
      <w:r w:rsidRPr="00C534A5">
        <w:rPr>
          <w:rStyle w:val="Siln"/>
          <w:rFonts w:cs="Times New Roman"/>
          <w:b/>
          <w:szCs w:val="24"/>
        </w:rPr>
        <w:t>14. října</w:t>
      </w:r>
      <w:r w:rsidR="003726DA">
        <w:rPr>
          <w:rStyle w:val="Siln"/>
          <w:rFonts w:cs="Times New Roman"/>
          <w:b/>
          <w:szCs w:val="24"/>
        </w:rPr>
        <w:t>,</w:t>
      </w:r>
      <w:r w:rsidRPr="00C534A5">
        <w:rPr>
          <w:rStyle w:val="Siln"/>
          <w:rFonts w:cs="Times New Roman"/>
          <w:b/>
          <w:szCs w:val="24"/>
        </w:rPr>
        <w:t xml:space="preserve"> přebírá Ústav dějin umění Akademie věd ČR. Mimořádnou knižní sbírku věnovala ústavu </w:t>
      </w:r>
      <w:proofErr w:type="spellStart"/>
      <w:r w:rsidRPr="00C534A5">
        <w:rPr>
          <w:rStyle w:val="Siln"/>
          <w:rFonts w:cs="Times New Roman"/>
          <w:b/>
          <w:szCs w:val="24"/>
        </w:rPr>
        <w:t>Bianca</w:t>
      </w:r>
      <w:proofErr w:type="spellEnd"/>
      <w:r w:rsidRPr="00C534A5">
        <w:rPr>
          <w:rStyle w:val="Siln"/>
          <w:rFonts w:cs="Times New Roman"/>
          <w:b/>
          <w:szCs w:val="24"/>
        </w:rPr>
        <w:t xml:space="preserve"> Kühnel z Hebrejské univerzity v</w:t>
      </w:r>
      <w:r w:rsidR="00DA0F8F">
        <w:rPr>
          <w:rStyle w:val="Siln"/>
          <w:rFonts w:ascii="Cambria" w:hAnsi="Cambria" w:cs="Cambria"/>
          <w:b/>
          <w:szCs w:val="24"/>
        </w:rPr>
        <w:t xml:space="preserve"> </w:t>
      </w:r>
      <w:r w:rsidRPr="00C534A5">
        <w:rPr>
          <w:rStyle w:val="Siln"/>
          <w:rFonts w:cs="Times New Roman"/>
          <w:b/>
          <w:szCs w:val="24"/>
        </w:rPr>
        <w:t>Jeruzalémě</w:t>
      </w:r>
      <w:r w:rsidR="00DA0F8F">
        <w:rPr>
          <w:rStyle w:val="Siln"/>
          <w:rFonts w:cs="Times New Roman"/>
          <w:b/>
          <w:szCs w:val="24"/>
        </w:rPr>
        <w:t xml:space="preserve"> </w:t>
      </w:r>
      <w:r w:rsidRPr="00C534A5">
        <w:rPr>
          <w:rStyle w:val="Siln"/>
          <w:rFonts w:cs="Times New Roman"/>
          <w:b/>
          <w:szCs w:val="24"/>
        </w:rPr>
        <w:t xml:space="preserve">na základě spolupráce s Klárou Benešovskou z oddělení umění středověku. Obě badatelky </w:t>
      </w:r>
      <w:r w:rsidR="003726DA">
        <w:rPr>
          <w:rStyle w:val="Siln"/>
          <w:rFonts w:cs="Times New Roman"/>
          <w:b/>
          <w:szCs w:val="24"/>
        </w:rPr>
        <w:br/>
      </w:r>
      <w:r w:rsidRPr="00C534A5">
        <w:rPr>
          <w:rStyle w:val="Siln"/>
          <w:rFonts w:cs="Times New Roman"/>
          <w:b/>
          <w:szCs w:val="24"/>
        </w:rPr>
        <w:t>se celou svoji akademickou kariéru věnují období středověku.</w:t>
      </w:r>
      <w:r w:rsidR="00F14209" w:rsidRPr="00F14209">
        <w:rPr>
          <w:rStyle w:val="Siln"/>
          <w:rFonts w:cs="Times New Roman"/>
          <w:b/>
          <w:szCs w:val="24"/>
        </w:rPr>
        <w:t xml:space="preserve"> </w:t>
      </w:r>
    </w:p>
    <w:p w14:paraId="33ECB054" w14:textId="39D6DF3B" w:rsidR="00EF114E" w:rsidRP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i/>
          <w:sz w:val="20"/>
          <w:szCs w:val="20"/>
        </w:rPr>
        <w:t>„</w:t>
      </w:r>
      <w:proofErr w:type="spellStart"/>
      <w:r w:rsidRPr="00EF114E">
        <w:rPr>
          <w:rFonts w:ascii="Motiva Sans" w:hAnsi="Motiva Sans" w:cstheme="minorHAnsi"/>
          <w:i/>
          <w:sz w:val="20"/>
          <w:szCs w:val="20"/>
        </w:rPr>
        <w:t>Bianca</w:t>
      </w:r>
      <w:proofErr w:type="spellEnd"/>
      <w:r w:rsidRPr="00EF114E">
        <w:rPr>
          <w:rFonts w:ascii="Motiva Sans" w:hAnsi="Motiva Sans" w:cstheme="minorHAnsi"/>
          <w:i/>
          <w:sz w:val="20"/>
          <w:szCs w:val="20"/>
        </w:rPr>
        <w:t xml:space="preserve"> Kühnel se na mne obrátila v roce 2015, když si přečetla můj článek o </w:t>
      </w:r>
      <w:proofErr w:type="spellStart"/>
      <w:r w:rsidRPr="00EF114E">
        <w:rPr>
          <w:rFonts w:ascii="Motiva Sans" w:hAnsi="Motiva Sans" w:cstheme="minorHAnsi"/>
          <w:i/>
          <w:sz w:val="20"/>
          <w:szCs w:val="20"/>
        </w:rPr>
        <w:t>Mons</w:t>
      </w:r>
      <w:proofErr w:type="spellEnd"/>
      <w:r w:rsidRPr="00EF114E">
        <w:rPr>
          <w:rFonts w:ascii="Motiva Sans" w:hAnsi="Motiva Sans" w:cstheme="minorHAnsi"/>
          <w:i/>
          <w:sz w:val="20"/>
          <w:szCs w:val="20"/>
        </w:rPr>
        <w:t xml:space="preserve"> Sion v Praze. Přijela v létě do Prahy a od té doby jsme ve styku, což se zúročilo jak v nabídce darovat ústavu knihovnu, která vznikla v rámci jejího projektu SPECTRUM, tak při řešení grantového projektu GA</w:t>
      </w:r>
      <w:r w:rsidR="003726DA">
        <w:rPr>
          <w:rFonts w:ascii="Motiva Sans" w:hAnsi="Motiva Sans" w:cstheme="minorHAnsi"/>
          <w:i/>
          <w:sz w:val="20"/>
          <w:szCs w:val="20"/>
        </w:rPr>
        <w:t xml:space="preserve"> </w:t>
      </w:r>
      <w:r w:rsidRPr="00EF114E">
        <w:rPr>
          <w:rFonts w:ascii="Motiva Sans" w:hAnsi="Motiva Sans" w:cstheme="minorHAnsi"/>
          <w:i/>
          <w:sz w:val="20"/>
          <w:szCs w:val="20"/>
        </w:rPr>
        <w:t xml:space="preserve">ČR Jeruzalém a jeho odraz v kultuře středověkých českých </w:t>
      </w:r>
      <w:r w:rsidR="003726DA">
        <w:rPr>
          <w:rFonts w:ascii="Motiva Sans" w:hAnsi="Motiva Sans" w:cstheme="minorHAnsi"/>
          <w:i/>
          <w:sz w:val="20"/>
          <w:szCs w:val="20"/>
        </w:rPr>
        <w:t>z</w:t>
      </w:r>
      <w:r w:rsidRPr="00EF114E">
        <w:rPr>
          <w:rFonts w:ascii="Motiva Sans" w:hAnsi="Motiva Sans" w:cstheme="minorHAnsi"/>
          <w:i/>
          <w:sz w:val="20"/>
          <w:szCs w:val="20"/>
        </w:rPr>
        <w:t>emí,</w:t>
      </w:r>
      <w:r w:rsidR="00B36EBA">
        <w:rPr>
          <w:rFonts w:ascii="Motiva Sans" w:hAnsi="Motiva Sans" w:cstheme="minorHAnsi"/>
          <w:i/>
          <w:sz w:val="20"/>
          <w:szCs w:val="20"/>
        </w:rPr>
        <w:t>“</w:t>
      </w:r>
      <w:r w:rsidRPr="00EF114E">
        <w:rPr>
          <w:rFonts w:ascii="Motiva Sans" w:hAnsi="Motiva Sans" w:cstheme="minorHAnsi"/>
          <w:sz w:val="20"/>
          <w:szCs w:val="20"/>
        </w:rPr>
        <w:t xml:space="preserve"> říká Klára Benešovská</w:t>
      </w:r>
      <w:r w:rsidR="003726DA">
        <w:rPr>
          <w:rFonts w:ascii="Motiva Sans" w:hAnsi="Motiva Sans" w:cstheme="minorHAnsi"/>
          <w:sz w:val="20"/>
          <w:szCs w:val="20"/>
        </w:rPr>
        <w:t xml:space="preserve"> z</w:t>
      </w:r>
      <w:r w:rsidR="003726DA">
        <w:rPr>
          <w:rFonts w:ascii="Cambria" w:hAnsi="Cambria" w:cs="Cambria"/>
          <w:sz w:val="20"/>
          <w:szCs w:val="20"/>
        </w:rPr>
        <w:t> </w:t>
      </w:r>
      <w:r w:rsidR="003726DA">
        <w:rPr>
          <w:rFonts w:ascii="Motiva Sans" w:hAnsi="Motiva Sans" w:cstheme="minorHAnsi"/>
          <w:sz w:val="20"/>
          <w:szCs w:val="20"/>
        </w:rPr>
        <w:t>Ústavu dějin umění AV ČR (ÚDU)</w:t>
      </w:r>
      <w:r w:rsidRPr="00EF114E">
        <w:rPr>
          <w:rFonts w:ascii="Motiva Sans" w:hAnsi="Motiva Sans" w:cstheme="minorHAnsi"/>
          <w:sz w:val="20"/>
          <w:szCs w:val="20"/>
        </w:rPr>
        <w:t>.</w:t>
      </w:r>
    </w:p>
    <w:p w14:paraId="219B64DB" w14:textId="77777777" w:rsid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Knihovna urazila z Jeruzaléma dlouhou cestu – zabalena do 165 krabic putovala lodí </w:t>
      </w:r>
      <w:r>
        <w:rPr>
          <w:rFonts w:ascii="Motiva Sans" w:hAnsi="Motiva Sans" w:cstheme="minorHAnsi"/>
          <w:sz w:val="20"/>
          <w:szCs w:val="20"/>
        </w:rPr>
        <w:br/>
      </w:r>
      <w:r w:rsidRPr="00EF114E">
        <w:rPr>
          <w:rFonts w:ascii="Motiva Sans" w:hAnsi="Motiva Sans" w:cstheme="minorHAnsi"/>
          <w:sz w:val="20"/>
          <w:szCs w:val="20"/>
        </w:rPr>
        <w:t xml:space="preserve">z přístavu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Ašdod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do Hamburku, následně vlakem a silniční dopravou až do depozitáře knihovny AV ČR v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Jenštejně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kde našla své místo s pomocí Magdalény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Veckové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ředitelky Knihovny AV ČR. </w:t>
      </w:r>
    </w:p>
    <w:p w14:paraId="5EEAD592" w14:textId="0245CA50" w:rsidR="00B36EBA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K úspěšnému zorganizování převozu knih přispěl, díky podpoře předsedkyně AV ČR profesorky Evy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Zažímalové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velvyslanec České republiky v Izraeli, Martin Stropnický. Pověřil tímto úkolem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Delanu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Mikolášovou, vědeckou diplomatku v Tel Avivu, bez níž by akademické pracoviště v Praze jen s obtížemi překonávalo vzdálenost, která obě země dělí. </w:t>
      </w:r>
      <w:r w:rsidRPr="00B36EBA">
        <w:rPr>
          <w:rFonts w:ascii="Motiva Sans" w:hAnsi="Motiva Sans" w:cstheme="minorHAnsi"/>
          <w:i/>
          <w:sz w:val="20"/>
          <w:szCs w:val="20"/>
        </w:rPr>
        <w:t xml:space="preserve">"Jako diplomat se setkávám s různými situacemi. S takto mimořádným úkolem jsem se však dosud nepotýkala. Hovoříme totiž o přesunu cenné historické knihovny </w:t>
      </w:r>
      <w:r w:rsidR="00B36EBA">
        <w:rPr>
          <w:rFonts w:ascii="Motiva Sans" w:hAnsi="Motiva Sans" w:cstheme="minorHAnsi"/>
          <w:i/>
          <w:sz w:val="20"/>
          <w:szCs w:val="20"/>
        </w:rPr>
        <w:br/>
      </w:r>
      <w:r w:rsidRPr="00B36EBA">
        <w:rPr>
          <w:rFonts w:ascii="Motiva Sans" w:hAnsi="Motiva Sans" w:cstheme="minorHAnsi"/>
          <w:i/>
          <w:sz w:val="20"/>
          <w:szCs w:val="20"/>
        </w:rPr>
        <w:t xml:space="preserve">o více než 3000 svazcích a váze více než </w:t>
      </w:r>
      <w:r w:rsidR="00B36EBA" w:rsidRPr="00B36EBA">
        <w:rPr>
          <w:rFonts w:ascii="Motiva Sans" w:hAnsi="Motiva Sans" w:cstheme="minorHAnsi"/>
          <w:i/>
          <w:sz w:val="20"/>
          <w:szCs w:val="20"/>
        </w:rPr>
        <w:t>dvě</w:t>
      </w:r>
      <w:r w:rsidRPr="00B36EBA">
        <w:rPr>
          <w:rFonts w:ascii="Motiva Sans" w:hAnsi="Motiva Sans" w:cstheme="minorHAnsi"/>
          <w:i/>
          <w:sz w:val="20"/>
          <w:szCs w:val="20"/>
        </w:rPr>
        <w:t xml:space="preserve"> tuny</w:t>
      </w:r>
      <w:r w:rsidR="00B36EBA" w:rsidRPr="00B36EBA">
        <w:rPr>
          <w:rFonts w:ascii="Motiva Sans" w:hAnsi="Motiva Sans" w:cstheme="minorHAnsi"/>
          <w:i/>
          <w:sz w:val="20"/>
          <w:szCs w:val="20"/>
        </w:rPr>
        <w:t>,“</w:t>
      </w:r>
      <w:r w:rsidR="00B36EBA">
        <w:rPr>
          <w:rFonts w:ascii="Motiva Sans" w:hAnsi="Motiva Sans" w:cstheme="minorHAnsi"/>
          <w:sz w:val="20"/>
          <w:szCs w:val="20"/>
        </w:rPr>
        <w:t xml:space="preserve"> zdůrazňuje </w:t>
      </w:r>
      <w:proofErr w:type="spellStart"/>
      <w:r w:rsidR="00B36EBA">
        <w:rPr>
          <w:rFonts w:ascii="Motiva Sans" w:hAnsi="Motiva Sans" w:cstheme="minorHAnsi"/>
          <w:sz w:val="20"/>
          <w:szCs w:val="20"/>
        </w:rPr>
        <w:t>Delana</w:t>
      </w:r>
      <w:proofErr w:type="spellEnd"/>
      <w:r w:rsidR="00B36EBA">
        <w:rPr>
          <w:rFonts w:ascii="Motiva Sans" w:hAnsi="Motiva Sans" w:cstheme="minorHAnsi"/>
          <w:sz w:val="20"/>
          <w:szCs w:val="20"/>
        </w:rPr>
        <w:t xml:space="preserve"> Mikolášová.</w:t>
      </w:r>
    </w:p>
    <w:p w14:paraId="7E5C57B9" w14:textId="7211A402" w:rsidR="003726DA" w:rsidRPr="003726DA" w:rsidRDefault="003726DA" w:rsidP="00EF114E">
      <w:pPr>
        <w:pStyle w:val="Normlnweb"/>
        <w:ind w:left="709"/>
        <w:rPr>
          <w:rFonts w:ascii="Motiva Sans" w:hAnsi="Motiva Sans" w:cstheme="minorHAnsi"/>
          <w:b/>
          <w:sz w:val="20"/>
          <w:szCs w:val="20"/>
        </w:rPr>
      </w:pPr>
      <w:r w:rsidRPr="003726DA">
        <w:rPr>
          <w:rFonts w:ascii="Motiva Sans" w:hAnsi="Motiva Sans" w:cstheme="minorHAnsi"/>
          <w:b/>
          <w:sz w:val="20"/>
          <w:szCs w:val="20"/>
        </w:rPr>
        <w:lastRenderedPageBreak/>
        <w:t xml:space="preserve">Dar ponese jméno </w:t>
      </w:r>
      <w:proofErr w:type="spellStart"/>
      <w:r w:rsidRPr="003726DA">
        <w:rPr>
          <w:rFonts w:ascii="Motiva Sans" w:hAnsi="Motiva Sans" w:cstheme="minorHAnsi"/>
          <w:b/>
          <w:sz w:val="20"/>
          <w:szCs w:val="20"/>
        </w:rPr>
        <w:t>The</w:t>
      </w:r>
      <w:proofErr w:type="spellEnd"/>
      <w:r w:rsidRPr="003726DA">
        <w:rPr>
          <w:rFonts w:ascii="Motiva Sans" w:hAnsi="Motiva Sans" w:cstheme="minorHAnsi"/>
          <w:b/>
          <w:sz w:val="20"/>
          <w:szCs w:val="20"/>
        </w:rPr>
        <w:t xml:space="preserve"> Jerusalem </w:t>
      </w:r>
      <w:proofErr w:type="spellStart"/>
      <w:r w:rsidRPr="003726DA">
        <w:rPr>
          <w:rFonts w:ascii="Motiva Sans" w:hAnsi="Motiva Sans" w:cstheme="minorHAnsi"/>
          <w:b/>
          <w:sz w:val="20"/>
          <w:szCs w:val="20"/>
        </w:rPr>
        <w:t>Library</w:t>
      </w:r>
      <w:proofErr w:type="spellEnd"/>
    </w:p>
    <w:p w14:paraId="502D1A1B" w14:textId="0880C317" w:rsidR="00EF114E" w:rsidRP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Kdyby se všechny knihy poskládaly vedle sebe, dosáhla by </w:t>
      </w:r>
      <w:r w:rsidR="00F776FB">
        <w:rPr>
          <w:rFonts w:ascii="Motiva Sans" w:hAnsi="Motiva Sans" w:cstheme="minorHAnsi"/>
          <w:sz w:val="20"/>
          <w:szCs w:val="20"/>
        </w:rPr>
        <w:t xml:space="preserve">tato </w:t>
      </w:r>
      <w:r w:rsidRPr="00EF114E">
        <w:rPr>
          <w:rFonts w:ascii="Motiva Sans" w:hAnsi="Motiva Sans" w:cstheme="minorHAnsi"/>
          <w:sz w:val="20"/>
          <w:szCs w:val="20"/>
        </w:rPr>
        <w:t xml:space="preserve">řada </w:t>
      </w:r>
      <w:r w:rsidR="003726DA">
        <w:rPr>
          <w:rFonts w:ascii="Motiva Sans" w:hAnsi="Motiva Sans" w:cstheme="minorHAnsi"/>
          <w:sz w:val="20"/>
          <w:szCs w:val="20"/>
        </w:rPr>
        <w:t xml:space="preserve">podle vědecké diplomatky </w:t>
      </w:r>
      <w:proofErr w:type="spellStart"/>
      <w:r w:rsidR="003726DA">
        <w:rPr>
          <w:rFonts w:ascii="Motiva Sans" w:hAnsi="Motiva Sans" w:cstheme="minorHAnsi"/>
          <w:sz w:val="20"/>
          <w:szCs w:val="20"/>
        </w:rPr>
        <w:t>Delany</w:t>
      </w:r>
      <w:proofErr w:type="spellEnd"/>
      <w:r w:rsidR="003726DA">
        <w:rPr>
          <w:rFonts w:ascii="Motiva Sans" w:hAnsi="Motiva Sans" w:cstheme="minorHAnsi"/>
          <w:sz w:val="20"/>
          <w:szCs w:val="20"/>
        </w:rPr>
        <w:t xml:space="preserve"> Mikolášové </w:t>
      </w:r>
      <w:r w:rsidRPr="00EF114E">
        <w:rPr>
          <w:rFonts w:ascii="Motiva Sans" w:hAnsi="Motiva Sans" w:cstheme="minorHAnsi"/>
          <w:sz w:val="20"/>
          <w:szCs w:val="20"/>
        </w:rPr>
        <w:t xml:space="preserve">délky 100 metrů. </w:t>
      </w:r>
      <w:r w:rsidR="00354AAD" w:rsidRPr="009121B2">
        <w:rPr>
          <w:rFonts w:ascii="Motiva Sans" w:hAnsi="Motiva Sans" w:cstheme="minorHAnsi"/>
          <w:i/>
          <w:sz w:val="20"/>
          <w:szCs w:val="20"/>
        </w:rPr>
        <w:t>„</w:t>
      </w:r>
      <w:r w:rsidRPr="009121B2">
        <w:rPr>
          <w:rFonts w:ascii="Motiva Sans" w:hAnsi="Motiva Sans" w:cstheme="minorHAnsi"/>
          <w:i/>
          <w:sz w:val="20"/>
          <w:szCs w:val="20"/>
        </w:rPr>
        <w:t>Tohoto "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drobečka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" jsme přesouvali </w:t>
      </w:r>
      <w:r w:rsidR="003726DA">
        <w:rPr>
          <w:rFonts w:ascii="Motiva Sans" w:hAnsi="Motiva Sans" w:cstheme="minorHAnsi"/>
          <w:i/>
          <w:sz w:val="20"/>
          <w:szCs w:val="20"/>
        </w:rPr>
        <w:br/>
      </w:r>
      <w:r w:rsidRPr="009121B2">
        <w:rPr>
          <w:rFonts w:ascii="Motiva Sans" w:hAnsi="Motiva Sans" w:cstheme="minorHAnsi"/>
          <w:i/>
          <w:sz w:val="20"/>
          <w:szCs w:val="20"/>
        </w:rPr>
        <w:t xml:space="preserve">z Jeruzaléma do Prahy, tedy na vzdálenost větší než 3 600 km. To vše v situaci, kdy se Izrael připravoval na uzavření celé země kvůli pandemii COVID-19. Malým zázrakem je, že symbolicky v předvečer židovského svátku nového roku 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Roš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ha-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šana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knihovna úspěšně vyrazila z přístavu 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Ašdod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na svou cestu. Den poté Izrael vyhlásil celonárodní "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lockdown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", omezil provoz přístavů i letišť a vydal zákaz pohybovat se dále než 1 km od domu. Měli jsme tedy skutečně štěstí! Těší mě, že jsem v úzké spolupráci s Taťánou 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Petrasovou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mohla napomoci tomu, aby knihovna profesorky Kühnel dorazila v pořádku do ÚDU AV ČR,“</w:t>
      </w:r>
      <w:r w:rsidRPr="00EF114E">
        <w:rPr>
          <w:rFonts w:ascii="Motiva Sans" w:hAnsi="Motiva Sans" w:cstheme="minorHAnsi"/>
          <w:sz w:val="20"/>
          <w:szCs w:val="20"/>
        </w:rPr>
        <w:t xml:space="preserve"> shrnuje své zkušenosti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Delana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Mikolášová.</w:t>
      </w:r>
    </w:p>
    <w:p w14:paraId="25A75B49" w14:textId="77777777" w:rsidR="009121B2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Po oficiálním předání zásilky knih do depozitáře v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Jenštejně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se sbírky ujme knihovna ÚDU. Zde byl tým katalogizátorů rozšířen o hebraisty tak, aby v co nejrychlejším možném termínu byly knihy k dispozici všem badatelům, především řešitelskému týmu projektu GAČR Jeruzalém a jeho odraz v kultuře středověkých českých zemí. Tento projekt přímo reaguje na nedávno ukončený projekt </w:t>
      </w:r>
      <w:r w:rsidRPr="001B5DA6">
        <w:rPr>
          <w:rFonts w:ascii="Motiva Sans" w:hAnsi="Motiva Sans" w:cstheme="minorHAnsi"/>
          <w:i/>
          <w:sz w:val="20"/>
          <w:szCs w:val="20"/>
        </w:rPr>
        <w:t xml:space="preserve">SPECTRUM: </w:t>
      </w:r>
      <w:proofErr w:type="spellStart"/>
      <w:r w:rsidRPr="001B5DA6">
        <w:rPr>
          <w:rFonts w:ascii="Motiva Sans" w:hAnsi="Motiva Sans" w:cstheme="minorHAnsi"/>
          <w:i/>
          <w:sz w:val="20"/>
          <w:szCs w:val="20"/>
        </w:rPr>
        <w:t>Visual</w:t>
      </w:r>
      <w:proofErr w:type="spellEnd"/>
      <w:r w:rsidRPr="001B5DA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1B5DA6">
        <w:rPr>
          <w:rFonts w:ascii="Motiva Sans" w:hAnsi="Motiva Sans" w:cstheme="minorHAnsi"/>
          <w:i/>
          <w:sz w:val="20"/>
          <w:szCs w:val="20"/>
        </w:rPr>
        <w:t>Translations</w:t>
      </w:r>
      <w:proofErr w:type="spellEnd"/>
      <w:r w:rsidRPr="001B5DA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1B5DA6">
        <w:rPr>
          <w:rFonts w:ascii="Motiva Sans" w:hAnsi="Motiva Sans" w:cstheme="minorHAnsi"/>
          <w:i/>
          <w:sz w:val="20"/>
          <w:szCs w:val="20"/>
        </w:rPr>
        <w:t>of</w:t>
      </w:r>
      <w:proofErr w:type="spellEnd"/>
      <w:r w:rsidRPr="001B5DA6">
        <w:rPr>
          <w:rFonts w:ascii="Motiva Sans" w:hAnsi="Motiva Sans" w:cstheme="minorHAnsi"/>
          <w:i/>
          <w:sz w:val="20"/>
          <w:szCs w:val="20"/>
        </w:rPr>
        <w:t xml:space="preserve"> Jerusalem</w:t>
      </w:r>
      <w:r w:rsidRPr="00EF114E">
        <w:rPr>
          <w:rFonts w:ascii="Motiva Sans" w:hAnsi="Motiva Sans" w:cstheme="minorHAnsi"/>
          <w:sz w:val="20"/>
          <w:szCs w:val="20"/>
        </w:rPr>
        <w:t xml:space="preserve">, vedený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Biancou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Kühnel a financovaný Evropskou radou pro výzkum.  </w:t>
      </w:r>
    </w:p>
    <w:tbl>
      <w:tblPr>
        <w:tblStyle w:val="Mkatabulky"/>
        <w:tblW w:w="866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8"/>
        <w:gridCol w:w="2634"/>
      </w:tblGrid>
      <w:tr w:rsidR="003726DA" w14:paraId="73DB8E5D" w14:textId="77777777" w:rsidTr="001263F4">
        <w:trPr>
          <w:trHeight w:val="3228"/>
        </w:trPr>
        <w:tc>
          <w:tcPr>
            <w:tcW w:w="6028" w:type="dxa"/>
            <w:tcMar>
              <w:left w:w="0" w:type="dxa"/>
              <w:right w:w="0" w:type="dxa"/>
            </w:tcMar>
          </w:tcPr>
          <w:p w14:paraId="664CBA66" w14:textId="77777777" w:rsidR="003726DA" w:rsidRDefault="003726DA" w:rsidP="001263F4">
            <w:pPr>
              <w:pStyle w:val="Normlnweb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rFonts w:ascii="Motiva Sans" w:hAnsi="Motiva Sans" w:cstheme="minorHAnsi"/>
                <w:noProof/>
                <w:sz w:val="20"/>
                <w:szCs w:val="20"/>
              </w:rPr>
              <w:drawing>
                <wp:inline distT="0" distB="0" distL="0" distR="0" wp14:anchorId="48F18876" wp14:editId="750CE850">
                  <wp:extent cx="3695700" cy="2930650"/>
                  <wp:effectExtent l="0" t="0" r="0" b="317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 libri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890" cy="294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Mar>
              <w:left w:w="198" w:type="dxa"/>
              <w:right w:w="0" w:type="dxa"/>
            </w:tcMar>
            <w:vAlign w:val="bottom"/>
          </w:tcPr>
          <w:p w14:paraId="2897BF63" w14:textId="77777777" w:rsidR="003726DA" w:rsidRDefault="003726DA" w:rsidP="001263F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V</w:t>
            </w:r>
            <w:r>
              <w:rPr>
                <w:i/>
              </w:rPr>
              <w:t>šechny publikace z</w:t>
            </w:r>
            <w:r>
              <w:rPr>
                <w:rFonts w:ascii="Cambria" w:hAnsi="Cambria" w:cs="Cambria"/>
                <w:i/>
              </w:rPr>
              <w:t> </w:t>
            </w:r>
            <w:r>
              <w:rPr>
                <w:i/>
              </w:rPr>
              <w:t>daru pro knižní fond Ústavu dějin umění AV ČR nesou</w:t>
            </w:r>
            <w:r>
              <w:t xml:space="preserve"> </w:t>
            </w:r>
            <w:r w:rsidRPr="003726DA">
              <w:rPr>
                <w:i/>
              </w:rPr>
              <w:t xml:space="preserve">ex libris se jménem </w:t>
            </w:r>
            <w:proofErr w:type="spellStart"/>
            <w:r w:rsidRPr="003726DA">
              <w:rPr>
                <w:i/>
              </w:rPr>
              <w:t>Biancy</w:t>
            </w:r>
            <w:proofErr w:type="spellEnd"/>
            <w:r w:rsidRPr="003726DA">
              <w:rPr>
                <w:i/>
              </w:rPr>
              <w:t xml:space="preserve"> Kühnel </w:t>
            </w:r>
            <w:r>
              <w:rPr>
                <w:i/>
              </w:rPr>
              <w:br/>
            </w:r>
            <w:r w:rsidRPr="003726DA">
              <w:rPr>
                <w:i/>
              </w:rPr>
              <w:t>a jejího manžela Gustava Kühnela</w:t>
            </w:r>
            <w:r>
              <w:rPr>
                <w:i/>
                <w:sz w:val="18"/>
              </w:rPr>
              <w:br/>
            </w:r>
          </w:p>
          <w:p w14:paraId="6095F4C2" w14:textId="77777777" w:rsidR="003726DA" w:rsidRPr="00F62271" w:rsidRDefault="003726DA" w:rsidP="001263F4">
            <w:pPr>
              <w:rPr>
                <w:i/>
                <w:sz w:val="18"/>
              </w:rPr>
            </w:pPr>
            <w:r w:rsidRPr="00D115F3">
              <w:rPr>
                <w:i/>
                <w:sz w:val="18"/>
              </w:rPr>
              <w:t xml:space="preserve">Zdroj: </w:t>
            </w:r>
            <w:r>
              <w:rPr>
                <w:i/>
                <w:sz w:val="18"/>
              </w:rPr>
              <w:t>Ústav dějin umění AV ČR</w:t>
            </w:r>
            <w:r w:rsidRPr="00F62271">
              <w:rPr>
                <w:i/>
                <w:sz w:val="18"/>
              </w:rPr>
              <w:t xml:space="preserve"> </w:t>
            </w:r>
          </w:p>
        </w:tc>
      </w:tr>
    </w:tbl>
    <w:p w14:paraId="06A39C76" w14:textId="77777777" w:rsidR="003726DA" w:rsidRDefault="003726DA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Časová koordinace zpracování a katalogizace reflektuje termín workshopu grantu </w:t>
      </w:r>
      <w:r>
        <w:rPr>
          <w:rFonts w:ascii="Motiva Sans" w:hAnsi="Motiva Sans" w:cstheme="minorHAnsi"/>
          <w:sz w:val="20"/>
          <w:szCs w:val="20"/>
        </w:rPr>
        <w:br/>
      </w:r>
      <w:r w:rsidRPr="00EF114E">
        <w:rPr>
          <w:rFonts w:ascii="Motiva Sans" w:hAnsi="Motiva Sans" w:cstheme="minorHAnsi"/>
          <w:sz w:val="20"/>
          <w:szCs w:val="20"/>
        </w:rPr>
        <w:t xml:space="preserve">v únoru 2021, kdy bude zkatalogizovaný knižní dar, na přání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Biancy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Kühnel pojmenovaný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The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Jerusalem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Library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představen publiku. </w:t>
      </w:r>
      <w:r w:rsidRPr="009121B2">
        <w:rPr>
          <w:rFonts w:ascii="Motiva Sans" w:hAnsi="Motiva Sans" w:cstheme="minorHAnsi"/>
          <w:i/>
          <w:sz w:val="20"/>
          <w:szCs w:val="20"/>
        </w:rPr>
        <w:t>„Náš projekt otevírá další témata, která budou moci být zpracovávána díky knihovně v následujících letech,“</w:t>
      </w:r>
      <w:r w:rsidRPr="00EF114E">
        <w:rPr>
          <w:rFonts w:ascii="Motiva Sans" w:hAnsi="Motiva Sans" w:cstheme="minorHAnsi"/>
          <w:sz w:val="20"/>
          <w:szCs w:val="20"/>
        </w:rPr>
        <w:t xml:space="preserve"> doplňuje Lenka Panušková, hlavní řešitelka českého projektu.</w:t>
      </w:r>
    </w:p>
    <w:p w14:paraId="34B0B78B" w14:textId="77777777" w:rsidR="003726DA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EF114E">
        <w:rPr>
          <w:rFonts w:ascii="Motiva Sans" w:hAnsi="Motiva Sans" w:cstheme="minorHAnsi"/>
          <w:sz w:val="20"/>
          <w:szCs w:val="20"/>
        </w:rPr>
        <w:t>The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Jerusalem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Library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je zaměřená především na literaturu o Jeruzalémě jako centru středověkého univerza a na jeho reflexi nejen v kontextu středověkého křesťanství. </w:t>
      </w:r>
    </w:p>
    <w:p w14:paraId="6F63814C" w14:textId="7A7E127B" w:rsidR="00EF114E" w:rsidRP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lastRenderedPageBreak/>
        <w:t xml:space="preserve">Jsou zde shromážděné také cenné publikace, v nichž jsou Jeruzalém a jeho topografie nahlíženy z hlediska pozdně-antické a středověké židovské i muslimské kultury. Větší část knihovny byla vytvořena v rámci již zmíněného projektu </w:t>
      </w:r>
      <w:proofErr w:type="spellStart"/>
      <w:r w:rsidRPr="003726DA">
        <w:rPr>
          <w:rFonts w:ascii="Motiva Sans" w:hAnsi="Motiva Sans" w:cstheme="minorHAnsi"/>
          <w:i/>
          <w:sz w:val="20"/>
          <w:szCs w:val="20"/>
        </w:rPr>
        <w:t>Spectrum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a obsahuje kolem 3000 knih, periodik, separátů a disertačních prací. Knihy jsou převážně z druhé poloviny 20. století, i když nejstarší kniha pochází z roku 1889. Publikace jsou především v anglickém a německém jazyce, ale najdeme zde tituly ve francouzštině, italštině, ruštině a také hebrejštině. Do knih je vlepeno ex libris se jménem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Biancy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Kühnel a jejího manžela Gustava Kühnela. </w:t>
      </w:r>
      <w:r w:rsidRPr="009121B2">
        <w:rPr>
          <w:rFonts w:ascii="Motiva Sans" w:hAnsi="Motiva Sans" w:cstheme="minorHAnsi"/>
          <w:i/>
          <w:sz w:val="20"/>
          <w:szCs w:val="20"/>
        </w:rPr>
        <w:t>„Jde o cenné doplnění knihovního fondu ÚDU, většinu publikací nenajdeme v jiných knihovnách v ČR,“</w:t>
      </w:r>
      <w:r w:rsidRPr="00EF114E">
        <w:rPr>
          <w:rFonts w:ascii="Motiva Sans" w:hAnsi="Motiva Sans" w:cstheme="minorHAnsi"/>
          <w:sz w:val="20"/>
          <w:szCs w:val="20"/>
        </w:rPr>
        <w:t xml:space="preserve"> říká o získané knižní sbírce vedoucí knihovny ÚDU Sabina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Adamczyková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>.</w:t>
      </w:r>
    </w:p>
    <w:p w14:paraId="011AFE4E" w14:textId="44DD342F" w:rsid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Akademická spolupráce mezi Českou republikou a Izraelem bude pokračovat i nadále. </w:t>
      </w:r>
      <w:r w:rsidR="009121B2">
        <w:rPr>
          <w:rFonts w:ascii="Motiva Sans" w:hAnsi="Motiva Sans" w:cstheme="minorHAnsi"/>
          <w:sz w:val="20"/>
          <w:szCs w:val="20"/>
        </w:rPr>
        <w:br/>
      </w:r>
      <w:r w:rsidRPr="00EF114E">
        <w:rPr>
          <w:rFonts w:ascii="Motiva Sans" w:hAnsi="Motiva Sans" w:cstheme="minorHAnsi"/>
          <w:sz w:val="20"/>
          <w:szCs w:val="20"/>
        </w:rPr>
        <w:t>V únoru 2021 pořádá Ústav státu a práva Akademie věd ČR již druhou společnou konferenci s Izraelskou akademií přírodních a humanitních věd (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Israel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Academy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of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Sciences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and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Humanities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) na téma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Law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between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State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and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History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. </w:t>
      </w:r>
    </w:p>
    <w:p w14:paraId="1C00DF57" w14:textId="4DB61D8E" w:rsidR="00BC6048" w:rsidRDefault="00BC6048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E989D63" w14:textId="1FDABFC6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25FBDC7B" w14:textId="4A463473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0256EA7C" w14:textId="5B6E4E31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1BAA205" w14:textId="77777777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C440AAE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2CCD048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C8C0A49" w14:textId="77777777" w:rsidR="001B5DA6" w:rsidRDefault="00F62271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</w:t>
      </w:r>
      <w:r w:rsidR="000147F9" w:rsidRPr="001D7480">
        <w:rPr>
          <w:rFonts w:ascii="Motiva Sans" w:hAnsi="Motiva Sans" w:cstheme="minorHAnsi"/>
          <w:bCs/>
          <w:color w:val="0974BD"/>
          <w:sz w:val="18"/>
          <w:szCs w:val="20"/>
        </w:rPr>
        <w:t>:</w:t>
      </w:r>
      <w:r w:rsidR="008A144E" w:rsidRPr="001D7480"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1B5DA6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PhDr. Taťána </w:t>
      </w:r>
      <w:proofErr w:type="spellStart"/>
      <w:r w:rsidR="001B5DA6">
        <w:rPr>
          <w:rFonts w:ascii="Motiva Sans" w:hAnsi="Motiva Sans" w:cstheme="minorHAnsi"/>
          <w:b/>
          <w:bCs/>
          <w:color w:val="0974BD"/>
          <w:sz w:val="18"/>
          <w:szCs w:val="20"/>
        </w:rPr>
        <w:t>Petrasová</w:t>
      </w:r>
      <w:proofErr w:type="spellEnd"/>
      <w:r w:rsidR="001B5DA6">
        <w:rPr>
          <w:rFonts w:ascii="Motiva Sans" w:hAnsi="Motiva Sans" w:cstheme="minorHAnsi"/>
          <w:b/>
          <w:bCs/>
          <w:color w:val="0974BD"/>
          <w:sz w:val="18"/>
          <w:szCs w:val="20"/>
        </w:rPr>
        <w:t>, CSc.</w:t>
      </w:r>
      <w:r w:rsidR="00BC6048">
        <w:rPr>
          <w:rFonts w:ascii="Motiva Sans" w:hAnsi="Motiva Sans" w:cstheme="minorHAnsi"/>
          <w:bCs/>
          <w:color w:val="0974BD"/>
          <w:sz w:val="18"/>
          <w:szCs w:val="20"/>
        </w:rPr>
        <w:t xml:space="preserve">, </w:t>
      </w:r>
      <w:r w:rsidR="00BC6048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1B5DA6">
        <w:rPr>
          <w:rFonts w:ascii="Motiva Sans" w:hAnsi="Motiva Sans" w:cstheme="minorHAnsi"/>
          <w:bCs/>
          <w:color w:val="0974BD"/>
          <w:sz w:val="18"/>
          <w:szCs w:val="20"/>
        </w:rPr>
        <w:t xml:space="preserve">Ústav dějin umění AV ČR, oddělení umění 19. </w:t>
      </w:r>
      <w:r w:rsidR="001B5DA6" w:rsidRPr="001B5DA6">
        <w:rPr>
          <w:rFonts w:ascii="Motiva Sans" w:hAnsi="Motiva Sans" w:cstheme="minorHAnsi"/>
          <w:bCs/>
          <w:color w:val="0974BD"/>
          <w:sz w:val="18"/>
          <w:szCs w:val="20"/>
        </w:rPr>
        <w:t xml:space="preserve">– </w:t>
      </w:r>
      <w:r w:rsidR="001B5DA6">
        <w:rPr>
          <w:rFonts w:ascii="Motiva Sans" w:hAnsi="Motiva Sans" w:cstheme="minorHAnsi"/>
          <w:bCs/>
          <w:color w:val="0974BD"/>
          <w:sz w:val="18"/>
          <w:szCs w:val="20"/>
        </w:rPr>
        <w:t>21. století</w:t>
      </w:r>
    </w:p>
    <w:p w14:paraId="2C312F4A" w14:textId="5767F5C5" w:rsidR="000A74E1" w:rsidRDefault="001B5DA6" w:rsidP="001B5DA6">
      <w:pPr>
        <w:pStyle w:val="Normlnweb"/>
        <w:spacing w:before="0" w:beforeAutospacing="0" w:after="0" w:afterAutospacing="0"/>
        <w:ind w:left="2835"/>
        <w:rPr>
          <w:rStyle w:val="Hypertextovodkaz"/>
          <w:rFonts w:ascii="Motiva Sans" w:hAnsi="Motiva Sans" w:cstheme="minorHAnsi"/>
          <w:bCs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petrasova</w:t>
      </w:r>
      <w:r w:rsidR="00BC6048" w:rsidRPr="00BC6048">
        <w:rPr>
          <w:rFonts w:ascii="Motiva Sans" w:hAnsi="Motiva Sans" w:cstheme="minorHAnsi"/>
          <w:bCs/>
          <w:color w:val="0974BD"/>
          <w:sz w:val="18"/>
          <w:szCs w:val="20"/>
        </w:rPr>
        <w:t>@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>udu.cas.cz</w:t>
      </w:r>
      <w:r w:rsidR="00BC6048">
        <w:t xml:space="preserve"> </w:t>
      </w:r>
      <w:r w:rsid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hyperlink r:id="rId15" w:history="1">
        <w:r w:rsidR="00D230BC" w:rsidRPr="00D230BC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http://www.udu.cas.cz</w:t>
        </w:r>
      </w:hyperlink>
      <w:r w:rsidR="00BC6048" w:rsidRPr="00BC6048">
        <w:rPr>
          <w:rStyle w:val="Hypertextovodkaz"/>
          <w:rFonts w:ascii="Motiva Sans" w:hAnsi="Motiva Sans" w:cstheme="minorHAnsi"/>
          <w:bCs/>
          <w:sz w:val="18"/>
          <w:szCs w:val="20"/>
        </w:rPr>
        <w:t xml:space="preserve"> </w:t>
      </w:r>
    </w:p>
    <w:p w14:paraId="2103B53B" w14:textId="7FCA64EF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128F0F13" w14:textId="15421543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23365826" w14:textId="76E0751B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1BF97BB4" w14:textId="4D0B7BA3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4C92EE7C" w14:textId="77777777" w:rsidR="001B5DA6" w:rsidRPr="001D7480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sectPr w:rsidR="001B5DA6" w:rsidRPr="001D7480" w:rsidSect="0071586E">
      <w:footerReference w:type="default" r:id="rId16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9DA8E" w14:textId="77777777" w:rsidR="00832CD5" w:rsidRDefault="00832CD5" w:rsidP="001753FB">
      <w:pPr>
        <w:spacing w:after="0" w:line="240" w:lineRule="auto"/>
      </w:pPr>
      <w:r>
        <w:separator/>
      </w:r>
    </w:p>
  </w:endnote>
  <w:endnote w:type="continuationSeparator" w:id="0">
    <w:p w14:paraId="06378A56" w14:textId="77777777" w:rsidR="00832CD5" w:rsidRDefault="00832CD5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605B71-BCA2-4376-87EE-9DB01C37B94F}"/>
    <w:embedBold r:id="rId2" w:fontKey="{C78D55D8-DBD5-4877-9B8B-8DD61CB94840}"/>
    <w:embedItalic r:id="rId3" w:fontKey="{C41999D7-7B82-4927-B243-73C0F7AF1ED1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9D89340E-9AD6-4615-9F8B-0DE715B5627C}"/>
    <w:embedBold r:id="rId5" w:fontKey="{D6F15809-031F-4FD4-8B3F-0CEDFFEFF32D}"/>
    <w:embedItalic r:id="rId6" w:fontKey="{255C9C73-00AC-4392-8F64-84E3243502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29038A9-5513-4225-BD4B-6591D9ED72D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6A5320A-B282-4731-A1AA-552A9F97EC98}"/>
    <w:embedBold r:id="rId9" w:fontKey="{000F7B29-7E08-4CF5-B15B-7F8108D1969F}"/>
    <w:embedItalic r:id="rId10" w:fontKey="{2CB3B34E-CF4C-4791-8885-9CB2016772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5070EC59-A2E5-4D2B-8EBC-39C5FEF320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5BD1D" w14:textId="22C953E6" w:rsidR="00A7467B" w:rsidRPr="006B02B7" w:rsidRDefault="00A7467B" w:rsidP="008B37C6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A66899">
      <w:rPr>
        <w:b/>
      </w:rPr>
      <w:t>Markéta Růžičková</w:t>
    </w:r>
    <w:r w:rsidRPr="006B02B7">
      <w:t xml:space="preserve"> </w:t>
    </w:r>
    <w:r w:rsidRPr="006B02B7">
      <w:tab/>
    </w:r>
    <w:r w:rsidR="009121B2" w:rsidRPr="009121B2">
      <w:rPr>
        <w:b/>
      </w:rPr>
      <w:t xml:space="preserve">Barbara </w:t>
    </w:r>
    <w:proofErr w:type="spellStart"/>
    <w:r w:rsidR="009121B2" w:rsidRPr="009121B2">
      <w:rPr>
        <w:b/>
      </w:rPr>
      <w:t>Líznerová</w:t>
    </w:r>
    <w:proofErr w:type="spellEnd"/>
  </w:p>
  <w:p w14:paraId="0EF4FF6B" w14:textId="5244BD26" w:rsidR="00A7467B" w:rsidRPr="006B02B7" w:rsidRDefault="00A7467B" w:rsidP="00EF2B6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9121B2" w:rsidRPr="009121B2">
      <w:t xml:space="preserve">Ústav dějin umění AV ČR </w:t>
    </w:r>
  </w:p>
  <w:p w14:paraId="67F76557" w14:textId="2A74326B" w:rsidR="00A7467B" w:rsidRPr="006B02B7" w:rsidRDefault="00A7467B" w:rsidP="00EF2B68">
    <w:pPr>
      <w:pStyle w:val="Kontakt"/>
    </w:pPr>
    <w:r w:rsidRPr="006B02B7">
      <w:tab/>
    </w:r>
    <w:r w:rsidRPr="006B02B7">
      <w:tab/>
      <w:t>ruzickovam@ssc.cas.cz</w:t>
    </w:r>
    <w:r w:rsidRPr="006B02B7">
      <w:tab/>
    </w:r>
    <w:r w:rsidR="009121B2">
      <w:t>liznerova</w:t>
    </w:r>
    <w:r w:rsidR="00A66899" w:rsidRPr="00A66899">
      <w:t>@</w:t>
    </w:r>
    <w:r w:rsidR="009121B2">
      <w:t>udu.</w:t>
    </w:r>
    <w:r w:rsidR="00A66899" w:rsidRPr="00A66899">
      <w:t>cas.cz</w:t>
    </w:r>
  </w:p>
  <w:p w14:paraId="18F7A0A9" w14:textId="2A835B89" w:rsidR="00D84411" w:rsidRDefault="00A7467B" w:rsidP="00EF2B68">
    <w:pPr>
      <w:pStyle w:val="Kontakt"/>
      <w:rPr>
        <w:b/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F14209">
      <w:t xml:space="preserve"> </w:t>
    </w:r>
    <w:r w:rsidRPr="006B02B7">
      <w:t>812</w:t>
    </w:r>
    <w:r w:rsidRPr="006B02B7">
      <w:tab/>
    </w:r>
    <w:r w:rsidR="00F14209">
      <w:tab/>
    </w:r>
    <w:r w:rsidR="00A66899">
      <w:t>+420</w:t>
    </w:r>
    <w:r w:rsidR="00972F88">
      <w:t xml:space="preserve"> </w:t>
    </w:r>
    <w:r w:rsidR="00972F88" w:rsidRPr="00972F88">
      <w:t>607 630 453</w:t>
    </w:r>
    <w:r w:rsidR="00A66899" w:rsidRPr="00A66899">
      <w:rPr>
        <w:rFonts w:ascii="Cambria" w:hAnsi="Cambria" w:cs="Cambria"/>
      </w:rPr>
      <w:t> </w:t>
    </w:r>
    <w:r w:rsidR="00F14209">
      <w:tab/>
    </w:r>
    <w:r w:rsidRPr="006B02B7">
      <w:tab/>
    </w:r>
    <w:r w:rsidR="00C51172" w:rsidRPr="00A7467B">
      <w:rPr>
        <w:b/>
        <w:color w:val="0974BA"/>
      </w:rPr>
      <w:fldChar w:fldCharType="begin"/>
    </w:r>
    <w:r w:rsidR="00C51172" w:rsidRPr="00A7467B">
      <w:rPr>
        <w:b/>
        <w:color w:val="0974BA"/>
      </w:rPr>
      <w:instrText>PAGE   \* MERGEFORMAT</w:instrText>
    </w:r>
    <w:r w:rsidR="00C51172" w:rsidRPr="00A7467B">
      <w:rPr>
        <w:b/>
        <w:color w:val="0974BA"/>
      </w:rPr>
      <w:fldChar w:fldCharType="separate"/>
    </w:r>
    <w:r w:rsidR="004E0508">
      <w:rPr>
        <w:b/>
        <w:noProof/>
        <w:color w:val="0974BA"/>
      </w:rPr>
      <w:t>1</w:t>
    </w:r>
    <w:r w:rsidR="00C51172" w:rsidRPr="00A7467B">
      <w:rPr>
        <w:b/>
        <w:color w:val="0974B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3B08F" w14:textId="77A3917D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4E0508" w:rsidRPr="004E0508">
      <w:rPr>
        <w:b/>
        <w:noProof/>
        <w:color w:val="0974BA"/>
        <w:sz w:val="18"/>
        <w:szCs w:val="18"/>
      </w:rPr>
      <w:t>3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0DAD8" w14:textId="77777777" w:rsidR="00832CD5" w:rsidRDefault="00832CD5" w:rsidP="001753FB">
      <w:pPr>
        <w:spacing w:after="0" w:line="240" w:lineRule="auto"/>
      </w:pPr>
      <w:r>
        <w:separator/>
      </w:r>
    </w:p>
  </w:footnote>
  <w:footnote w:type="continuationSeparator" w:id="0">
    <w:p w14:paraId="7CEDDC9A" w14:textId="77777777" w:rsidR="00832CD5" w:rsidRDefault="00832CD5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2D"/>
    <w:rsid w:val="0000274F"/>
    <w:rsid w:val="000147F9"/>
    <w:rsid w:val="00014802"/>
    <w:rsid w:val="00034CCC"/>
    <w:rsid w:val="00072FA1"/>
    <w:rsid w:val="000A74E1"/>
    <w:rsid w:val="000D0187"/>
    <w:rsid w:val="00100AA0"/>
    <w:rsid w:val="001040EC"/>
    <w:rsid w:val="00112391"/>
    <w:rsid w:val="001138C6"/>
    <w:rsid w:val="00146E7A"/>
    <w:rsid w:val="001753FB"/>
    <w:rsid w:val="00187E14"/>
    <w:rsid w:val="001A23C5"/>
    <w:rsid w:val="001B5DA6"/>
    <w:rsid w:val="001D7480"/>
    <w:rsid w:val="001D794F"/>
    <w:rsid w:val="001D797B"/>
    <w:rsid w:val="001E4499"/>
    <w:rsid w:val="001E5ECE"/>
    <w:rsid w:val="00210A93"/>
    <w:rsid w:val="00251A17"/>
    <w:rsid w:val="00273129"/>
    <w:rsid w:val="002A363E"/>
    <w:rsid w:val="002B28BF"/>
    <w:rsid w:val="002C42D6"/>
    <w:rsid w:val="002D151B"/>
    <w:rsid w:val="00314DC1"/>
    <w:rsid w:val="00354AAD"/>
    <w:rsid w:val="003726DA"/>
    <w:rsid w:val="00412723"/>
    <w:rsid w:val="00465280"/>
    <w:rsid w:val="00467EA9"/>
    <w:rsid w:val="00490C24"/>
    <w:rsid w:val="004E0508"/>
    <w:rsid w:val="00522935"/>
    <w:rsid w:val="005620C7"/>
    <w:rsid w:val="00571BD4"/>
    <w:rsid w:val="00593AAD"/>
    <w:rsid w:val="005D437A"/>
    <w:rsid w:val="00603F3E"/>
    <w:rsid w:val="00623053"/>
    <w:rsid w:val="00627B49"/>
    <w:rsid w:val="00633033"/>
    <w:rsid w:val="00656ACE"/>
    <w:rsid w:val="0067005B"/>
    <w:rsid w:val="006938E8"/>
    <w:rsid w:val="006B02B7"/>
    <w:rsid w:val="006B4002"/>
    <w:rsid w:val="006D2757"/>
    <w:rsid w:val="006D372C"/>
    <w:rsid w:val="006D5796"/>
    <w:rsid w:val="00707B68"/>
    <w:rsid w:val="0071586E"/>
    <w:rsid w:val="00716675"/>
    <w:rsid w:val="007524A9"/>
    <w:rsid w:val="007651F0"/>
    <w:rsid w:val="00767F55"/>
    <w:rsid w:val="007F36D1"/>
    <w:rsid w:val="00815BCA"/>
    <w:rsid w:val="00832CD5"/>
    <w:rsid w:val="00881DAB"/>
    <w:rsid w:val="008843CC"/>
    <w:rsid w:val="008939D0"/>
    <w:rsid w:val="008A144E"/>
    <w:rsid w:val="008A755C"/>
    <w:rsid w:val="008B37C6"/>
    <w:rsid w:val="008B3E90"/>
    <w:rsid w:val="00902067"/>
    <w:rsid w:val="009121B2"/>
    <w:rsid w:val="00915F2B"/>
    <w:rsid w:val="00972F88"/>
    <w:rsid w:val="009A3F5E"/>
    <w:rsid w:val="009E0960"/>
    <w:rsid w:val="00A471AF"/>
    <w:rsid w:val="00A525E2"/>
    <w:rsid w:val="00A66899"/>
    <w:rsid w:val="00A7467B"/>
    <w:rsid w:val="00B36EBA"/>
    <w:rsid w:val="00B60A9A"/>
    <w:rsid w:val="00B62CAA"/>
    <w:rsid w:val="00BA3A36"/>
    <w:rsid w:val="00BC6048"/>
    <w:rsid w:val="00BD1D32"/>
    <w:rsid w:val="00C10443"/>
    <w:rsid w:val="00C51172"/>
    <w:rsid w:val="00C534A5"/>
    <w:rsid w:val="00C67F39"/>
    <w:rsid w:val="00C87464"/>
    <w:rsid w:val="00CB0D9E"/>
    <w:rsid w:val="00CC1DA8"/>
    <w:rsid w:val="00D115F3"/>
    <w:rsid w:val="00D230BC"/>
    <w:rsid w:val="00D61CFB"/>
    <w:rsid w:val="00D71FCE"/>
    <w:rsid w:val="00D84411"/>
    <w:rsid w:val="00D91E2D"/>
    <w:rsid w:val="00DA0F8F"/>
    <w:rsid w:val="00DD650E"/>
    <w:rsid w:val="00E80AFE"/>
    <w:rsid w:val="00EB28F7"/>
    <w:rsid w:val="00EF0B2D"/>
    <w:rsid w:val="00EF114E"/>
    <w:rsid w:val="00EF2B68"/>
    <w:rsid w:val="00F14209"/>
    <w:rsid w:val="00F266D7"/>
    <w:rsid w:val="00F3305E"/>
    <w:rsid w:val="00F62271"/>
    <w:rsid w:val="00F74E6C"/>
    <w:rsid w:val="00F776FB"/>
    <w:rsid w:val="00FC4E72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A0D808F"/>
  <w15:docId w15:val="{12816B0B-6148-47D1-9416-DFA4C5E4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67E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7EA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7EA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E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B37C6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1B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://www.udu.cas.cz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schemas.microsoft.com/office/2006/documentManagement/types"/>
    <ds:schemaRef ds:uri="http://schemas.microsoft.com/office/2006/metadata/properties"/>
    <ds:schemaRef ds:uri="ec94cc93-81be-401c-abc3-e93253b1d124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b96f7a21-1047-42d4-8cb0-ea7ebf058f9f"/>
  </ds:schemaRefs>
</ds:datastoreItem>
</file>

<file path=customXml/itemProps4.xml><?xml version="1.0" encoding="utf-8"?>
<ds:datastoreItem xmlns:ds="http://schemas.openxmlformats.org/officeDocument/2006/customXml" ds:itemID="{625DD305-3466-46CC-9FD8-81AA1101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</Template>
  <TotalTime>1</TotalTime>
  <Pages>3</Pages>
  <Words>748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barbara gajewska</cp:lastModifiedBy>
  <cp:revision>3</cp:revision>
  <cp:lastPrinted>2020-09-30T08:16:00Z</cp:lastPrinted>
  <dcterms:created xsi:type="dcterms:W3CDTF">2020-10-12T14:03:00Z</dcterms:created>
  <dcterms:modified xsi:type="dcterms:W3CDTF">2020-10-14T14:09:00Z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